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965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568"/>
        <w:gridCol w:w="2552"/>
        <w:gridCol w:w="425"/>
        <w:gridCol w:w="6853"/>
      </w:tblGrid>
      <w:tr w:rsidR="003D1B71" w:rsidRPr="00C015D6" w14:paraId="1FCFE559" w14:textId="77777777" w:rsidTr="009E2CBC">
        <w:trPr>
          <w:trHeight w:val="2112"/>
        </w:trPr>
        <w:tc>
          <w:tcPr>
            <w:tcW w:w="3414" w:type="dxa"/>
            <w:gridSpan w:val="3"/>
            <w:vMerge w:val="restart"/>
            <w:tcBorders>
              <w:bottom w:val="nil"/>
            </w:tcBorders>
          </w:tcPr>
          <w:p w14:paraId="4020F6BA" w14:textId="77777777" w:rsidR="003D1B71" w:rsidRPr="00C015D6" w:rsidRDefault="003D1B71" w:rsidP="009E2CBC">
            <w:pPr>
              <w:pStyle w:val="Zkladntext"/>
              <w:kinsoku w:val="0"/>
              <w:overflowPunct w:val="0"/>
              <w:ind w:left="-120"/>
              <w:rPr>
                <w:rFonts w:ascii="Century Gothic" w:hAnsi="Century Gothic" w:cs="Times New Roman"/>
              </w:rPr>
            </w:pPr>
            <w:r w:rsidRPr="00C015D6">
              <w:rPr>
                <w:rFonts w:ascii="Century Gothic" w:hAnsi="Century Gothic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E9EF47A" wp14:editId="2C289FE3">
                      <wp:simplePos x="0" y="0"/>
                      <wp:positionH relativeFrom="column">
                        <wp:posOffset>-205326</wp:posOffset>
                      </wp:positionH>
                      <wp:positionV relativeFrom="paragraph">
                        <wp:posOffset>613521</wp:posOffset>
                      </wp:positionV>
                      <wp:extent cx="1810385" cy="1810385"/>
                      <wp:effectExtent l="0" t="0" r="0" b="0"/>
                      <wp:wrapNone/>
                      <wp:docPr id="3" name="Ovál 3" descr="Fotografia tváre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F2AAF9" w14:textId="77777777" w:rsidR="00DC3F0A" w:rsidRPr="009A737F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9EF47A" id="Ovál 3" o:spid="_x0000_s1026" alt="Fotografia tváre ženy" style="position:absolute;left:0;text-align:left;margin-left:-16.15pt;margin-top:48.3pt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" stroked="f" strokeweight="1pt">
                      <v:fill r:id="rId11" o:title="Fotografia tváre ženy" recolor="t" rotate="t" type="frame"/>
                      <v:stroke joinstyle="miter"/>
                      <v:textbox>
                        <w:txbxContent>
                          <w:p w14:paraId="54F2AAF9" w14:textId="77777777" w:rsidR="00DC3F0A" w:rsidRPr="009A737F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BA618C2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 w:cs="Times New Roman"/>
                <w:color w:val="0072C7" w:themeColor="accent2"/>
              </w:rPr>
            </w:pPr>
          </w:p>
        </w:tc>
        <w:tc>
          <w:tcPr>
            <w:tcW w:w="6853" w:type="dxa"/>
            <w:tcBorders>
              <w:bottom w:val="nil"/>
            </w:tcBorders>
          </w:tcPr>
          <w:p w14:paraId="3E10A67D" w14:textId="462C951F" w:rsidR="003D1B71" w:rsidRPr="00C015D6" w:rsidRDefault="00300222" w:rsidP="009E2CBC">
            <w:pPr>
              <w:pStyle w:val="Nzov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Mgr.</w:t>
            </w:r>
            <w:r>
              <w:rPr>
                <w:rFonts w:ascii="Century Gothic" w:hAnsi="Century Gothic"/>
              </w:rPr>
              <w:br/>
            </w:r>
            <w:r w:rsidR="00BE6A18" w:rsidRPr="00C015D6">
              <w:rPr>
                <w:rFonts w:ascii="Century Gothic" w:hAnsi="Century Gothic"/>
              </w:rPr>
              <w:t>Ivana</w:t>
            </w:r>
            <w:r w:rsidR="003D1B71" w:rsidRPr="00C015D6">
              <w:rPr>
                <w:rFonts w:ascii="Century Gothic" w:hAnsi="Century Gothic"/>
                <w:lang w:bidi="sk-SK"/>
              </w:rPr>
              <w:br/>
            </w:r>
            <w:r w:rsidR="00BE6A18" w:rsidRPr="00C015D6">
              <w:rPr>
                <w:rFonts w:ascii="Century Gothic" w:hAnsi="Century Gothic"/>
              </w:rPr>
              <w:t>Šikovná</w:t>
            </w:r>
          </w:p>
        </w:tc>
      </w:tr>
      <w:tr w:rsidR="003D1B71" w:rsidRPr="00C015D6" w14:paraId="31DD467E" w14:textId="77777777" w:rsidTr="009E2CBC">
        <w:trPr>
          <w:trHeight w:val="1589"/>
        </w:trPr>
        <w:tc>
          <w:tcPr>
            <w:tcW w:w="3414" w:type="dxa"/>
            <w:gridSpan w:val="3"/>
            <w:vMerge/>
            <w:tcBorders>
              <w:bottom w:val="nil"/>
            </w:tcBorders>
          </w:tcPr>
          <w:p w14:paraId="059E5C4E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2747CF10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 w:val="restart"/>
            <w:tcBorders>
              <w:bottom w:val="nil"/>
            </w:tcBorders>
            <w:vAlign w:val="bottom"/>
          </w:tcPr>
          <w:p w14:paraId="08DF7188" w14:textId="030AF853" w:rsidR="003D1B71" w:rsidRPr="00C015D6" w:rsidRDefault="00043A35" w:rsidP="009E2CBC">
            <w:pPr>
              <w:pStyle w:val="Nadpis2"/>
              <w:rPr>
                <w:rFonts w:ascii="Century Gothic" w:hAnsi="Century Gothic" w:cs="Calibri"/>
                <w:color w:val="0072C7"/>
              </w:rPr>
            </w:pPr>
            <w:r w:rsidRPr="00C015D6">
              <w:rPr>
                <w:rFonts w:ascii="Century Gothic" w:hAnsi="Century Gothic" w:cs="Calibri"/>
                <w:color w:val="0072C7"/>
              </w:rPr>
              <w:t>PRACOVNÉ SKÚSENOSTI</w:t>
            </w:r>
          </w:p>
          <w:p w14:paraId="7F132447" w14:textId="058FA82B" w:rsidR="003D1B71" w:rsidRPr="002A77A1" w:rsidRDefault="00415764" w:rsidP="009E2CBC">
            <w:pPr>
              <w:pStyle w:val="Dtumy"/>
              <w:rPr>
                <w:rFonts w:ascii="Century Gothic" w:hAnsi="Century Gothic"/>
                <w:sz w:val="22"/>
                <w:szCs w:val="22"/>
              </w:rPr>
            </w:pPr>
            <w:r w:rsidRPr="002A77A1">
              <w:rPr>
                <w:rFonts w:ascii="Century Gothic" w:hAnsi="Century Gothic"/>
                <w:sz w:val="22"/>
                <w:szCs w:val="22"/>
              </w:rPr>
              <w:t>2010</w:t>
            </w:r>
            <w:r w:rsidR="003D1B71" w:rsidRPr="002A77A1">
              <w:rPr>
                <w:rFonts w:ascii="Century Gothic" w:eastAsia="Calibri" w:hAnsi="Century Gothic"/>
                <w:sz w:val="22"/>
                <w:szCs w:val="22"/>
                <w:lang w:bidi="sk-SK"/>
              </w:rPr>
              <w:t xml:space="preserve"> – </w:t>
            </w:r>
            <w:r w:rsidRPr="002A77A1">
              <w:rPr>
                <w:rFonts w:ascii="Century Gothic" w:hAnsi="Century Gothic"/>
                <w:sz w:val="22"/>
                <w:szCs w:val="22"/>
              </w:rPr>
              <w:t>2015</w:t>
            </w:r>
          </w:p>
          <w:p w14:paraId="1C63A8A3" w14:textId="31B6AD5B" w:rsidR="003D1B71" w:rsidRPr="00C015D6" w:rsidRDefault="005850BC" w:rsidP="009E2CBC">
            <w:pPr>
              <w:pStyle w:val="Sksenosti"/>
              <w:rPr>
                <w:rFonts w:ascii="Century Gothic" w:hAnsi="Century Gothic"/>
              </w:rPr>
            </w:pPr>
            <w:r w:rsidRPr="00C015D6">
              <w:rPr>
                <w:rFonts w:ascii="Century Gothic" w:hAnsi="Century Gothic"/>
              </w:rPr>
              <w:t xml:space="preserve">Personalistka </w:t>
            </w:r>
            <w:r w:rsidR="00C015D6" w:rsidRPr="00C015D6">
              <w:rPr>
                <w:rFonts w:ascii="Century Gothic" w:hAnsi="Century Gothic"/>
              </w:rPr>
              <w:t>a</w:t>
            </w:r>
            <w:r w:rsidR="0017253E">
              <w:rPr>
                <w:rFonts w:ascii="Century Gothic" w:hAnsi="Century Gothic"/>
              </w:rPr>
              <w:t> </w:t>
            </w:r>
            <w:r w:rsidR="00C015D6" w:rsidRPr="00C015D6">
              <w:rPr>
                <w:rFonts w:ascii="Century Gothic" w:hAnsi="Century Gothic"/>
              </w:rPr>
              <w:t>účtovníčk</w:t>
            </w:r>
            <w:r w:rsidR="0017253E">
              <w:rPr>
                <w:rFonts w:ascii="Century Gothic" w:hAnsi="Century Gothic"/>
              </w:rPr>
              <w:t xml:space="preserve">a | </w:t>
            </w:r>
            <w:proofErr w:type="spellStart"/>
            <w:r w:rsidR="0017253E">
              <w:rPr>
                <w:rFonts w:ascii="Century Gothic" w:hAnsi="Century Gothic"/>
              </w:rPr>
              <w:t>Účto</w:t>
            </w:r>
            <w:proofErr w:type="spellEnd"/>
            <w:r w:rsidR="0017253E">
              <w:rPr>
                <w:rFonts w:ascii="Century Gothic" w:hAnsi="Century Gothic"/>
              </w:rPr>
              <w:t xml:space="preserve"> 123, s.r.o.</w:t>
            </w:r>
          </w:p>
          <w:p w14:paraId="36493DF9" w14:textId="6F135606" w:rsidR="003D1B71" w:rsidRPr="002A77A1" w:rsidRDefault="00A5728D" w:rsidP="009E2CBC">
            <w:pPr>
              <w:pStyle w:val="Dtumy"/>
              <w:rPr>
                <w:rFonts w:ascii="Century Gothic" w:hAnsi="Century Gothic"/>
                <w:sz w:val="22"/>
                <w:szCs w:val="22"/>
              </w:rPr>
            </w:pPr>
            <w:r w:rsidRPr="002A77A1">
              <w:rPr>
                <w:rFonts w:ascii="Century Gothic" w:hAnsi="Century Gothic"/>
                <w:sz w:val="22"/>
                <w:szCs w:val="22"/>
              </w:rPr>
              <w:t>2015</w:t>
            </w:r>
            <w:r w:rsidR="003D1B71" w:rsidRPr="002A77A1">
              <w:rPr>
                <w:rFonts w:ascii="Century Gothic" w:eastAsia="Calibri" w:hAnsi="Century Gothic"/>
                <w:sz w:val="22"/>
                <w:szCs w:val="22"/>
                <w:lang w:bidi="sk-SK"/>
              </w:rPr>
              <w:t xml:space="preserve"> – </w:t>
            </w:r>
            <w:r w:rsidR="00641747" w:rsidRPr="002A77A1">
              <w:rPr>
                <w:rFonts w:ascii="Century Gothic" w:hAnsi="Century Gothic"/>
                <w:sz w:val="22"/>
                <w:szCs w:val="22"/>
              </w:rPr>
              <w:t>2021</w:t>
            </w:r>
          </w:p>
          <w:p w14:paraId="427CAAFF" w14:textId="1A8DC250" w:rsidR="003D1B71" w:rsidRPr="00C015D6" w:rsidRDefault="00641747" w:rsidP="009E2CBC">
            <w:pPr>
              <w:pStyle w:val="Sksenosti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Ekonómka a manažérka</w:t>
            </w:r>
            <w:r>
              <w:rPr>
                <w:rFonts w:ascii="Century Gothic" w:hAnsi="Century Gothic"/>
              </w:rPr>
              <w:t xml:space="preserve"> | </w:t>
            </w:r>
            <w:r w:rsidR="00614862">
              <w:rPr>
                <w:rFonts w:ascii="Century Gothic" w:hAnsi="Century Gothic"/>
              </w:rPr>
              <w:t xml:space="preserve">Super </w:t>
            </w:r>
            <w:proofErr w:type="spellStart"/>
            <w:r w:rsidR="00614862">
              <w:rPr>
                <w:rFonts w:ascii="Century Gothic" w:hAnsi="Century Gothic"/>
              </w:rPr>
              <w:t>účto</w:t>
            </w:r>
            <w:proofErr w:type="spellEnd"/>
            <w:r w:rsidR="00614862">
              <w:rPr>
                <w:rFonts w:ascii="Century Gothic" w:hAnsi="Century Gothic"/>
              </w:rPr>
              <w:t xml:space="preserve"> 123, s.r.o.</w:t>
            </w:r>
          </w:p>
          <w:p w14:paraId="43B8D64C" w14:textId="321B7F83" w:rsidR="003D1B71" w:rsidRPr="00C015D6" w:rsidRDefault="003A6312" w:rsidP="009E2CBC">
            <w:pPr>
              <w:pStyle w:val="Nadpis2"/>
              <w:rPr>
                <w:rFonts w:ascii="Century Gothic" w:hAnsi="Century Gothic" w:cs="Calibri"/>
                <w:color w:val="0072C7"/>
              </w:rPr>
            </w:pPr>
            <w:r>
              <w:rPr>
                <w:rFonts w:ascii="Century Gothic" w:hAnsi="Century Gothic" w:cs="Calibri"/>
                <w:color w:val="0072C7"/>
              </w:rPr>
              <w:t>VZDELANIE</w:t>
            </w:r>
          </w:p>
          <w:p w14:paraId="2501FD66" w14:textId="02AA4DB2" w:rsidR="003D1B71" w:rsidRPr="00C015D6" w:rsidRDefault="005653D7" w:rsidP="009E2CBC">
            <w:pPr>
              <w:pStyle w:val="Nzovkoly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Stredná účtovná škola</w:t>
            </w:r>
            <w:r w:rsidR="003D1B71" w:rsidRPr="00C015D6">
              <w:rPr>
                <w:rFonts w:ascii="Century Gothic" w:hAnsi="Century Gothic"/>
                <w:lang w:bidi="sk-SK"/>
              </w:rPr>
              <w:t xml:space="preserve">, </w:t>
            </w:r>
            <w:r>
              <w:rPr>
                <w:rFonts w:ascii="Century Gothic" w:hAnsi="Century Gothic"/>
              </w:rPr>
              <w:t>Bratislava</w:t>
            </w:r>
          </w:p>
          <w:p w14:paraId="5862F916" w14:textId="4CD41AC2" w:rsidR="003D1B71" w:rsidRDefault="005653D7" w:rsidP="009E2CBC">
            <w:pPr>
              <w:pStyle w:val="Zoznamsodrkami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Štúdium ukončené </w:t>
            </w:r>
            <w:r w:rsidR="00B97110">
              <w:rPr>
                <w:rFonts w:ascii="Century Gothic" w:hAnsi="Century Gothic"/>
              </w:rPr>
              <w:t xml:space="preserve">s </w:t>
            </w:r>
            <w:r>
              <w:rPr>
                <w:rFonts w:ascii="Century Gothic" w:hAnsi="Century Gothic"/>
              </w:rPr>
              <w:t>maturitou</w:t>
            </w:r>
            <w:r w:rsidR="00B97110">
              <w:rPr>
                <w:rFonts w:ascii="Century Gothic" w:hAnsi="Century Gothic"/>
              </w:rPr>
              <w:t xml:space="preserve"> s</w:t>
            </w:r>
            <w:r w:rsidR="00300222">
              <w:rPr>
                <w:rFonts w:ascii="Century Gothic" w:hAnsi="Century Gothic"/>
              </w:rPr>
              <w:t> </w:t>
            </w:r>
            <w:r w:rsidR="00B97110">
              <w:rPr>
                <w:rFonts w:ascii="Century Gothic" w:hAnsi="Century Gothic"/>
              </w:rPr>
              <w:t>vyznamenaním</w:t>
            </w:r>
          </w:p>
          <w:p w14:paraId="69D0411C" w14:textId="001372B3" w:rsidR="00300222" w:rsidRDefault="00300222" w:rsidP="009E2CBC">
            <w:pPr>
              <w:pStyle w:val="Zoznamsodrkami"/>
              <w:numPr>
                <w:ilvl w:val="0"/>
                <w:numId w:val="0"/>
              </w:numPr>
              <w:rPr>
                <w:rFonts w:ascii="Century Gothic" w:hAnsi="Century Gothic"/>
              </w:rPr>
            </w:pPr>
          </w:p>
          <w:p w14:paraId="4FEAE9BC" w14:textId="728345B1" w:rsidR="00300222" w:rsidRPr="00C015D6" w:rsidRDefault="00300222" w:rsidP="009E2CBC">
            <w:pPr>
              <w:pStyle w:val="Nzovkoly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Ekonomická univerzi</w:t>
            </w:r>
            <w:r w:rsidR="00D374D7">
              <w:rPr>
                <w:rFonts w:ascii="Century Gothic" w:hAnsi="Century Gothic"/>
              </w:rPr>
              <w:t>t</w:t>
            </w:r>
            <w:r>
              <w:rPr>
                <w:rFonts w:ascii="Century Gothic" w:hAnsi="Century Gothic"/>
              </w:rPr>
              <w:t>a</w:t>
            </w:r>
            <w:r w:rsidRPr="00C015D6">
              <w:rPr>
                <w:rFonts w:ascii="Century Gothic" w:hAnsi="Century Gothic"/>
                <w:lang w:bidi="sk-SK"/>
              </w:rPr>
              <w:t xml:space="preserve">, </w:t>
            </w:r>
            <w:r>
              <w:rPr>
                <w:rFonts w:ascii="Century Gothic" w:hAnsi="Century Gothic"/>
              </w:rPr>
              <w:t>Bratislava</w:t>
            </w:r>
          </w:p>
          <w:p w14:paraId="02159FFF" w14:textId="780696E8" w:rsidR="00300222" w:rsidRDefault="00300222" w:rsidP="009E2CBC">
            <w:pPr>
              <w:pStyle w:val="Zoznamsodrkami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Štúdium ukončené </w:t>
            </w:r>
            <w:r w:rsidR="003E2849">
              <w:rPr>
                <w:rFonts w:ascii="Century Gothic" w:hAnsi="Century Gothic"/>
              </w:rPr>
              <w:t>2. stupňom</w:t>
            </w:r>
          </w:p>
          <w:p w14:paraId="0523F7ED" w14:textId="0395A60F" w:rsidR="00300222" w:rsidRPr="002A77A1" w:rsidRDefault="003E2849" w:rsidP="002A77A1">
            <w:pPr>
              <w:pStyle w:val="Zoznamsodrkami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Odbor: Účtovníctvo a ekonomika</w:t>
            </w:r>
          </w:p>
          <w:p w14:paraId="67FAA252" w14:textId="37DED6D8" w:rsidR="003D1B71" w:rsidRPr="00C015D6" w:rsidRDefault="00AC3843" w:rsidP="009E2CBC">
            <w:pPr>
              <w:pStyle w:val="Nadpis2"/>
              <w:rPr>
                <w:rFonts w:ascii="Century Gothic" w:hAnsi="Century Gothic" w:cs="Calibri"/>
                <w:color w:val="0072C7"/>
              </w:rPr>
            </w:pPr>
            <w:r>
              <w:rPr>
                <w:rFonts w:ascii="Century Gothic" w:hAnsi="Century Gothic" w:cs="Calibri"/>
                <w:color w:val="0072C7"/>
              </w:rPr>
              <w:t xml:space="preserve">POČÍTAČOVÉ </w:t>
            </w:r>
            <w:r w:rsidR="002A77A1">
              <w:rPr>
                <w:rFonts w:ascii="Century Gothic" w:hAnsi="Century Gothic" w:cs="Calibri"/>
                <w:color w:val="0072C7"/>
              </w:rPr>
              <w:t>SCHOPNOSTI</w:t>
            </w:r>
          </w:p>
          <w:p w14:paraId="1532221F" w14:textId="3CFD5882" w:rsidR="003D1B71" w:rsidRDefault="00B83A64" w:rsidP="009E2CB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EXCEL</w:t>
            </w:r>
            <w:r w:rsidR="00E05F2A">
              <w:rPr>
                <w:rFonts w:ascii="Century Gothic" w:hAnsi="Century Gothic"/>
              </w:rPr>
              <w:t xml:space="preserve"> – pokročilá úroveň</w:t>
            </w:r>
          </w:p>
          <w:p w14:paraId="3E288221" w14:textId="183735B7" w:rsidR="00E05F2A" w:rsidRDefault="00B83A64" w:rsidP="009E2CB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WORD</w:t>
            </w:r>
            <w:r w:rsidR="00E05F2A">
              <w:rPr>
                <w:rFonts w:ascii="Century Gothic" w:hAnsi="Century Gothic"/>
              </w:rPr>
              <w:t xml:space="preserve"> – pokročilá úroveň</w:t>
            </w:r>
          </w:p>
          <w:p w14:paraId="7669412E" w14:textId="1FFDC564" w:rsidR="00E05F2A" w:rsidRDefault="0007189A" w:rsidP="009E2CB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KROS – pokročilá úroveň</w:t>
            </w:r>
          </w:p>
          <w:p w14:paraId="3B03DACE" w14:textId="1DEDE92E" w:rsidR="00B23D1B" w:rsidRPr="00B23D1B" w:rsidRDefault="00B23D1B" w:rsidP="00B23D1B">
            <w:pPr>
              <w:pStyle w:val="Nadpis2"/>
              <w:rPr>
                <w:rFonts w:ascii="Century Gothic" w:hAnsi="Century Gothic" w:cs="Calibri"/>
                <w:color w:val="0072C7"/>
              </w:rPr>
            </w:pPr>
            <w:r>
              <w:rPr>
                <w:rFonts w:ascii="Century Gothic" w:hAnsi="Century Gothic" w:cs="Calibri"/>
                <w:color w:val="0072C7"/>
              </w:rPr>
              <w:t>JAZYKOVÉ ZNALOSTI</w:t>
            </w:r>
          </w:p>
          <w:p w14:paraId="1DDFFF65" w14:textId="7AE4EA77" w:rsidR="0007189A" w:rsidRPr="00C015D6" w:rsidRDefault="00AC3843" w:rsidP="009E2CB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ANGLIČTINA </w:t>
            </w:r>
            <w:r w:rsidR="004F3032">
              <w:rPr>
                <w:rFonts w:ascii="Century Gothic" w:hAnsi="Century Gothic"/>
              </w:rPr>
              <w:t>–</w:t>
            </w:r>
            <w:r>
              <w:rPr>
                <w:rFonts w:ascii="Century Gothic" w:hAnsi="Century Gothic"/>
              </w:rPr>
              <w:t xml:space="preserve"> </w:t>
            </w:r>
            <w:r w:rsidR="004F3032">
              <w:rPr>
                <w:rFonts w:ascii="Century Gothic" w:hAnsi="Century Gothic"/>
              </w:rPr>
              <w:t>mierne pokročilá úroveň</w:t>
            </w:r>
          </w:p>
          <w:p w14:paraId="3F53BC2E" w14:textId="6B0D7F17" w:rsidR="003D1B71" w:rsidRPr="00C015D6" w:rsidRDefault="00AB371F" w:rsidP="009E2CBC">
            <w:pPr>
              <w:pStyle w:val="Nadpis2"/>
              <w:rPr>
                <w:rFonts w:ascii="Century Gothic" w:hAnsi="Century Gothic" w:cs="Calibri"/>
                <w:color w:val="0072C7"/>
              </w:rPr>
            </w:pPr>
            <w:r>
              <w:rPr>
                <w:rFonts w:ascii="Century Gothic" w:hAnsi="Century Gothic" w:cs="Calibri"/>
                <w:color w:val="0072C7"/>
              </w:rPr>
              <w:t>O MNE</w:t>
            </w:r>
          </w:p>
          <w:p w14:paraId="0A66FE0A" w14:textId="302F3626" w:rsidR="003D1B71" w:rsidRPr="00C015D6" w:rsidRDefault="00AB371F" w:rsidP="009E2CB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Tu môžete stručne popísať Vaše </w:t>
            </w:r>
            <w:r w:rsidR="0002450D">
              <w:rPr>
                <w:rFonts w:ascii="Century Gothic" w:hAnsi="Century Gothic"/>
              </w:rPr>
              <w:t>záujmy a aktivity, ktoré vykonávate a sú relevantné s danou pracovnou pozíciou</w:t>
            </w:r>
          </w:p>
          <w:p w14:paraId="2C2C8A7E" w14:textId="30E01DB1" w:rsidR="003D1B71" w:rsidRPr="00C015D6" w:rsidRDefault="00943D8D" w:rsidP="009E2CBC">
            <w:pPr>
              <w:pStyle w:val="Nadpis2"/>
              <w:rPr>
                <w:rFonts w:ascii="Century Gothic" w:hAnsi="Century Gothic" w:cs="Calibri"/>
                <w:color w:val="0072C7"/>
              </w:rPr>
            </w:pPr>
            <w:r>
              <w:rPr>
                <w:rFonts w:ascii="Century Gothic" w:hAnsi="Century Gothic" w:cs="Calibri"/>
                <w:color w:val="0072C7"/>
              </w:rPr>
              <w:t>REFERENCIE</w:t>
            </w:r>
          </w:p>
          <w:p w14:paraId="43C9DAD7" w14:textId="351F143A" w:rsidR="003D1B71" w:rsidRPr="00C015D6" w:rsidRDefault="002A4613" w:rsidP="009E2CB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</w:rPr>
              <w:t xml:space="preserve">Od firiem </w:t>
            </w:r>
            <w:proofErr w:type="spellStart"/>
            <w:r>
              <w:rPr>
                <w:rFonts w:ascii="Century Gothic" w:hAnsi="Century Gothic"/>
              </w:rPr>
              <w:t>Účto</w:t>
            </w:r>
            <w:proofErr w:type="spellEnd"/>
            <w:r>
              <w:rPr>
                <w:rFonts w:ascii="Century Gothic" w:hAnsi="Century Gothic"/>
              </w:rPr>
              <w:t xml:space="preserve"> 123, s.r.o. a Super </w:t>
            </w:r>
            <w:proofErr w:type="spellStart"/>
            <w:r>
              <w:rPr>
                <w:rFonts w:ascii="Century Gothic" w:hAnsi="Century Gothic"/>
              </w:rPr>
              <w:t>účto</w:t>
            </w:r>
            <w:proofErr w:type="spellEnd"/>
            <w:r>
              <w:rPr>
                <w:rFonts w:ascii="Century Gothic" w:hAnsi="Century Gothic"/>
              </w:rPr>
              <w:t xml:space="preserve"> 123, s.r.o na vyžiadanie</w:t>
            </w:r>
          </w:p>
        </w:tc>
      </w:tr>
      <w:tr w:rsidR="003D1B71" w:rsidRPr="00C015D6" w14:paraId="432A76F0" w14:textId="77777777" w:rsidTr="009E2CBC">
        <w:trPr>
          <w:trHeight w:val="1164"/>
        </w:trPr>
        <w:tc>
          <w:tcPr>
            <w:tcW w:w="294" w:type="dxa"/>
          </w:tcPr>
          <w:p w14:paraId="10E62831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  <w:color w:val="0072C7" w:themeColor="accent2"/>
              </w:rPr>
            </w:pPr>
          </w:p>
        </w:tc>
        <w:tc>
          <w:tcPr>
            <w:tcW w:w="3120" w:type="dxa"/>
            <w:gridSpan w:val="2"/>
          </w:tcPr>
          <w:p w14:paraId="68A0A029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  <w:color w:val="0072C7" w:themeColor="accent2"/>
              </w:rPr>
            </w:pPr>
          </w:p>
        </w:tc>
        <w:tc>
          <w:tcPr>
            <w:tcW w:w="425" w:type="dxa"/>
            <w:vMerge/>
          </w:tcPr>
          <w:p w14:paraId="752D4638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64EBBFD0" w14:textId="77777777" w:rsidR="003D1B71" w:rsidRPr="00C015D6" w:rsidRDefault="003D1B71" w:rsidP="009E2CBC">
            <w:pPr>
              <w:rPr>
                <w:rFonts w:ascii="Century Gothic" w:hAnsi="Century Gothic"/>
              </w:rPr>
            </w:pPr>
          </w:p>
        </w:tc>
      </w:tr>
      <w:tr w:rsidR="003D1B71" w:rsidRPr="00C015D6" w14:paraId="070391F1" w14:textId="77777777" w:rsidTr="009E2CBC">
        <w:trPr>
          <w:trHeight w:val="543"/>
        </w:trPr>
        <w:tc>
          <w:tcPr>
            <w:tcW w:w="294" w:type="dxa"/>
          </w:tcPr>
          <w:p w14:paraId="4F21B000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5A69CF88" w14:textId="77777777" w:rsidR="003D1B71" w:rsidRPr="00C015D6" w:rsidRDefault="003D1B71" w:rsidP="009E2CBC">
            <w:pPr>
              <w:pStyle w:val="Informcie"/>
              <w:jc w:val="center"/>
              <w:rPr>
                <w:rStyle w:val="Vrazn"/>
                <w:rFonts w:ascii="Century Gothic" w:hAnsi="Century Gothic"/>
                <w:b w:val="0"/>
                <w:bCs w:val="0"/>
                <w:color w:val="666666"/>
              </w:rPr>
            </w:pPr>
            <w:r w:rsidRPr="00C015D6">
              <w:rPr>
                <w:rFonts w:ascii="Century Gothic" w:hAnsi="Century Gothic"/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694DF760" wp14:editId="6F180DAA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E168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284B84F3" w14:textId="0882FF6A" w:rsidR="003D1B71" w:rsidRPr="00C015D6" w:rsidRDefault="00BE6A18" w:rsidP="009E2CBC">
            <w:pPr>
              <w:pStyle w:val="Informcie"/>
              <w:rPr>
                <w:rFonts w:ascii="Century Gothic" w:hAnsi="Century Gothic"/>
                <w:sz w:val="18"/>
                <w:szCs w:val="18"/>
              </w:rPr>
            </w:pPr>
            <w:r w:rsidRPr="00C015D6">
              <w:rPr>
                <w:rFonts w:ascii="Century Gothic" w:hAnsi="Century Gothic"/>
                <w:sz w:val="18"/>
                <w:szCs w:val="18"/>
              </w:rPr>
              <w:t>Vymyslená 78</w:t>
            </w:r>
          </w:p>
          <w:p w14:paraId="7438315F" w14:textId="041DD6A1" w:rsidR="003D1B71" w:rsidRPr="00C015D6" w:rsidRDefault="00BE6A18" w:rsidP="009E2CBC">
            <w:pPr>
              <w:pStyle w:val="Informcie"/>
              <w:rPr>
                <w:rFonts w:ascii="Century Gothic" w:hAnsi="Century Gothic"/>
                <w:sz w:val="18"/>
                <w:szCs w:val="18"/>
              </w:rPr>
            </w:pPr>
            <w:r w:rsidRPr="00C015D6">
              <w:rPr>
                <w:rFonts w:ascii="Century Gothic" w:hAnsi="Century Gothic"/>
                <w:sz w:val="18"/>
                <w:szCs w:val="18"/>
              </w:rPr>
              <w:t>851 05 Bratislava</w:t>
            </w:r>
          </w:p>
        </w:tc>
        <w:tc>
          <w:tcPr>
            <w:tcW w:w="425" w:type="dxa"/>
            <w:vMerge/>
          </w:tcPr>
          <w:p w14:paraId="2ACAF436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47078845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088495A4" w14:textId="77777777" w:rsidTr="009E2CBC">
        <w:trPr>
          <w:trHeight w:val="183"/>
        </w:trPr>
        <w:tc>
          <w:tcPr>
            <w:tcW w:w="294" w:type="dxa"/>
          </w:tcPr>
          <w:p w14:paraId="2F0279FB" w14:textId="77777777" w:rsidR="003D1B71" w:rsidRPr="00C015D6" w:rsidRDefault="003D1B71" w:rsidP="009E2CBC">
            <w:pPr>
              <w:pStyle w:val="Bezriadkovania"/>
              <w:rPr>
                <w:rFonts w:ascii="Century Gothic" w:hAnsi="Century Gothic"/>
                <w:color w:val="666666"/>
              </w:rPr>
            </w:pPr>
          </w:p>
        </w:tc>
        <w:tc>
          <w:tcPr>
            <w:tcW w:w="3120" w:type="dxa"/>
            <w:gridSpan w:val="2"/>
            <w:vAlign w:val="center"/>
          </w:tcPr>
          <w:p w14:paraId="0D0E6B34" w14:textId="77777777" w:rsidR="003D1B71" w:rsidRPr="00C015D6" w:rsidRDefault="003D1B71" w:rsidP="009E2CBC">
            <w:pPr>
              <w:pStyle w:val="Bezriadkovania"/>
              <w:rPr>
                <w:rFonts w:ascii="Century Gothic" w:hAnsi="Century Gothic"/>
                <w:color w:val="666666"/>
              </w:rPr>
            </w:pPr>
          </w:p>
        </w:tc>
        <w:tc>
          <w:tcPr>
            <w:tcW w:w="425" w:type="dxa"/>
            <w:vMerge/>
          </w:tcPr>
          <w:p w14:paraId="7D335545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355B3ECA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08C65AB0" w14:textId="77777777" w:rsidTr="009E2CBC">
        <w:trPr>
          <w:trHeight w:val="624"/>
        </w:trPr>
        <w:tc>
          <w:tcPr>
            <w:tcW w:w="294" w:type="dxa"/>
          </w:tcPr>
          <w:p w14:paraId="616D6847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3D46525F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color w:val="666666"/>
              </w:rPr>
            </w:pPr>
            <w:r w:rsidRPr="00C015D6">
              <w:rPr>
                <w:rFonts w:ascii="Century Gothic" w:hAnsi="Century Gothic"/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08D13343" wp14:editId="5CA85898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4407F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4DD2D38A" w14:textId="37606100" w:rsidR="003D1B71" w:rsidRPr="00C015D6" w:rsidRDefault="00BE6A18" w:rsidP="009E2CBC">
            <w:pPr>
              <w:pStyle w:val="Informcie"/>
              <w:rPr>
                <w:rFonts w:ascii="Century Gothic" w:hAnsi="Century Gothic"/>
                <w:sz w:val="18"/>
                <w:szCs w:val="18"/>
              </w:rPr>
            </w:pPr>
            <w:r w:rsidRPr="00C015D6">
              <w:rPr>
                <w:rFonts w:ascii="Century Gothic" w:hAnsi="Century Gothic"/>
                <w:sz w:val="18"/>
                <w:szCs w:val="18"/>
              </w:rPr>
              <w:t>0901 000 000</w:t>
            </w:r>
          </w:p>
        </w:tc>
        <w:tc>
          <w:tcPr>
            <w:tcW w:w="425" w:type="dxa"/>
            <w:vMerge/>
          </w:tcPr>
          <w:p w14:paraId="2C0A247C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1C266A3D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6C324D98" w14:textId="77777777" w:rsidTr="009E2CBC">
        <w:trPr>
          <w:trHeight w:val="183"/>
        </w:trPr>
        <w:tc>
          <w:tcPr>
            <w:tcW w:w="294" w:type="dxa"/>
          </w:tcPr>
          <w:p w14:paraId="3C91D214" w14:textId="77777777" w:rsidR="003D1B71" w:rsidRPr="00C015D6" w:rsidRDefault="003D1B71" w:rsidP="009E2CBC">
            <w:pPr>
              <w:pStyle w:val="Bezriadkovania"/>
              <w:rPr>
                <w:rFonts w:ascii="Century Gothic" w:hAnsi="Century Gothic"/>
                <w:color w:val="666666"/>
              </w:rPr>
            </w:pPr>
          </w:p>
        </w:tc>
        <w:tc>
          <w:tcPr>
            <w:tcW w:w="3120" w:type="dxa"/>
            <w:gridSpan w:val="2"/>
            <w:vAlign w:val="center"/>
          </w:tcPr>
          <w:p w14:paraId="41350F53" w14:textId="77777777" w:rsidR="003D1B71" w:rsidRPr="00C015D6" w:rsidRDefault="003D1B71" w:rsidP="009E2CBC">
            <w:pPr>
              <w:pStyle w:val="Bezriadkovania"/>
              <w:rPr>
                <w:rFonts w:ascii="Century Gothic" w:hAnsi="Century Gothic"/>
                <w:color w:val="666666"/>
              </w:rPr>
            </w:pPr>
          </w:p>
        </w:tc>
        <w:tc>
          <w:tcPr>
            <w:tcW w:w="425" w:type="dxa"/>
            <w:vMerge/>
          </w:tcPr>
          <w:p w14:paraId="2B99B6A0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42FFD8F0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77477AB8" w14:textId="77777777" w:rsidTr="009E2CBC">
        <w:trPr>
          <w:trHeight w:val="633"/>
        </w:trPr>
        <w:tc>
          <w:tcPr>
            <w:tcW w:w="294" w:type="dxa"/>
          </w:tcPr>
          <w:p w14:paraId="60D7BB53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4F3A49C6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color w:val="666666"/>
              </w:rPr>
            </w:pPr>
            <w:r w:rsidRPr="00C015D6">
              <w:rPr>
                <w:rFonts w:ascii="Century Gothic" w:hAnsi="Century Gothic"/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15BB575" wp14:editId="764D151B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BF2FB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0A2D1CFB" w14:textId="783BE927" w:rsidR="003D1B71" w:rsidRPr="00C015D6" w:rsidRDefault="00BE6A18" w:rsidP="009E2CBC">
            <w:pPr>
              <w:pStyle w:val="Informcie"/>
              <w:rPr>
                <w:rFonts w:ascii="Century Gothic" w:hAnsi="Century Gothic"/>
                <w:sz w:val="18"/>
                <w:szCs w:val="18"/>
              </w:rPr>
            </w:pPr>
            <w:r w:rsidRPr="00C015D6">
              <w:rPr>
                <w:rFonts w:ascii="Century Gothic" w:hAnsi="Century Gothic"/>
                <w:sz w:val="18"/>
                <w:szCs w:val="18"/>
              </w:rPr>
              <w:t>vymysleny@gmail.com</w:t>
            </w:r>
          </w:p>
        </w:tc>
        <w:tc>
          <w:tcPr>
            <w:tcW w:w="425" w:type="dxa"/>
            <w:vMerge/>
          </w:tcPr>
          <w:p w14:paraId="7FBD79CF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22F6F5FC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15BE4357" w14:textId="77777777" w:rsidTr="009E2CBC">
        <w:trPr>
          <w:trHeight w:val="174"/>
        </w:trPr>
        <w:tc>
          <w:tcPr>
            <w:tcW w:w="294" w:type="dxa"/>
          </w:tcPr>
          <w:p w14:paraId="0C3BCB33" w14:textId="77777777" w:rsidR="003D1B71" w:rsidRPr="00C015D6" w:rsidRDefault="003D1B71" w:rsidP="009E2CBC">
            <w:pPr>
              <w:pStyle w:val="Bezriadkovania"/>
              <w:rPr>
                <w:rFonts w:ascii="Century Gothic" w:hAnsi="Century Gothic"/>
                <w:color w:val="666666"/>
              </w:rPr>
            </w:pPr>
          </w:p>
        </w:tc>
        <w:tc>
          <w:tcPr>
            <w:tcW w:w="3120" w:type="dxa"/>
            <w:gridSpan w:val="2"/>
            <w:vAlign w:val="center"/>
          </w:tcPr>
          <w:p w14:paraId="6CEF1BCC" w14:textId="77777777" w:rsidR="003D1B71" w:rsidRPr="00C015D6" w:rsidRDefault="003D1B71" w:rsidP="009E2CBC">
            <w:pPr>
              <w:pStyle w:val="Bezriadkovania"/>
              <w:rPr>
                <w:rFonts w:ascii="Century Gothic" w:hAnsi="Century Gothic"/>
                <w:color w:val="666666"/>
              </w:rPr>
            </w:pPr>
          </w:p>
        </w:tc>
        <w:tc>
          <w:tcPr>
            <w:tcW w:w="425" w:type="dxa"/>
            <w:vMerge/>
          </w:tcPr>
          <w:p w14:paraId="2C0A4AC3" w14:textId="77777777" w:rsidR="003D1B71" w:rsidRPr="00C015D6" w:rsidRDefault="003D1B71" w:rsidP="009E2CBC">
            <w:pPr>
              <w:pStyle w:val="Zkladntext"/>
              <w:kinsoku w:val="0"/>
              <w:overflowPunct w:val="0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21E2D2D0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5862A06F" w14:textId="77777777" w:rsidTr="009E2CBC">
        <w:trPr>
          <w:trHeight w:val="633"/>
        </w:trPr>
        <w:tc>
          <w:tcPr>
            <w:tcW w:w="294" w:type="dxa"/>
          </w:tcPr>
          <w:p w14:paraId="3F2A28E9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4F705759" w14:textId="77777777" w:rsidR="003D1B71" w:rsidRPr="00C015D6" w:rsidRDefault="003D1B71" w:rsidP="009E2CBC">
            <w:pPr>
              <w:pStyle w:val="Informcie"/>
              <w:jc w:val="center"/>
              <w:rPr>
                <w:rFonts w:ascii="Century Gothic" w:hAnsi="Century Gothic"/>
                <w:color w:val="666666"/>
              </w:rPr>
            </w:pPr>
            <w:r w:rsidRPr="00C015D6">
              <w:rPr>
                <w:rFonts w:ascii="Century Gothic" w:hAnsi="Century Gothic"/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062F9137" wp14:editId="69E2ADBD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7AE28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P5zQ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PYz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UkKyBBPZSYZFC2QRCMHQCwVSR6S5r+ORpMOWpGD63GEV5bK&#10;7fA0aaQ4MpE9np5pJaQSUeBaz0xK6ITf3VWXVkHYDTcSWPaMolYm8DC53DAm/ZTkZ+ryCCuTFEpc&#10;xWWCGiKCvcPkchqbXNK28SnEhqhi25gctuBAopYD7Ot1sViniSq04a1LQTV5ofjCXWaFIWLHDhah&#10;q19aCjCELmbWNMgbPIIeZjaJoZjHLt3UEFVE6cj6d0yXyQxFSLlgaIgwQ0gYdtWlJQBnu7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JgURyxyJFIDKOoCy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23D3CFF8" w14:textId="0DF3D48C" w:rsidR="003D1B71" w:rsidRPr="00C015D6" w:rsidRDefault="00E61292" w:rsidP="009E2CBC">
            <w:pPr>
              <w:pStyle w:val="Informcie"/>
              <w:rPr>
                <w:rFonts w:ascii="Century Gothic" w:hAnsi="Century Gothic"/>
                <w:sz w:val="18"/>
                <w:szCs w:val="18"/>
              </w:rPr>
            </w:pPr>
            <w:r w:rsidRPr="00C015D6">
              <w:rPr>
                <w:rFonts w:ascii="Century Gothic" w:hAnsi="Century Gothic"/>
                <w:sz w:val="18"/>
                <w:szCs w:val="18"/>
              </w:rPr>
              <w:t>7.8.1985</w:t>
            </w:r>
          </w:p>
        </w:tc>
        <w:tc>
          <w:tcPr>
            <w:tcW w:w="425" w:type="dxa"/>
            <w:vMerge/>
          </w:tcPr>
          <w:p w14:paraId="0FDE2062" w14:textId="77777777" w:rsidR="003D1B71" w:rsidRPr="00C015D6" w:rsidRDefault="003D1B71" w:rsidP="009E2CBC">
            <w:pPr>
              <w:pStyle w:val="Informcie"/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578D076C" w14:textId="77777777" w:rsidR="003D1B71" w:rsidRPr="00C015D6" w:rsidRDefault="003D1B71" w:rsidP="009E2CBC">
            <w:pPr>
              <w:pStyle w:val="Nadpis1"/>
              <w:rPr>
                <w:rFonts w:ascii="Century Gothic" w:hAnsi="Century Gothic"/>
              </w:rPr>
            </w:pPr>
          </w:p>
        </w:tc>
      </w:tr>
      <w:tr w:rsidR="003D1B71" w:rsidRPr="00C015D6" w14:paraId="3732FE07" w14:textId="77777777" w:rsidTr="009E2CBC">
        <w:trPr>
          <w:trHeight w:val="2448"/>
        </w:trPr>
        <w:tc>
          <w:tcPr>
            <w:tcW w:w="294" w:type="dxa"/>
          </w:tcPr>
          <w:p w14:paraId="5AB1B93C" w14:textId="77777777" w:rsidR="003D1B71" w:rsidRPr="00C015D6" w:rsidRDefault="003D1B71" w:rsidP="009E2CBC">
            <w:pPr>
              <w:rPr>
                <w:rFonts w:ascii="Century Gothic" w:hAnsi="Century Gothic"/>
                <w:color w:val="0072C7" w:themeColor="accent2"/>
              </w:rPr>
            </w:pPr>
          </w:p>
        </w:tc>
        <w:tc>
          <w:tcPr>
            <w:tcW w:w="3120" w:type="dxa"/>
            <w:gridSpan w:val="2"/>
          </w:tcPr>
          <w:p w14:paraId="6F1C16C0" w14:textId="77777777" w:rsidR="003D1B71" w:rsidRPr="00C015D6" w:rsidRDefault="003D1B71" w:rsidP="009E2CBC">
            <w:pPr>
              <w:rPr>
                <w:rFonts w:ascii="Century Gothic" w:hAnsi="Century Gothic"/>
                <w:color w:val="0072C7" w:themeColor="accent2"/>
              </w:rPr>
            </w:pPr>
          </w:p>
        </w:tc>
        <w:tc>
          <w:tcPr>
            <w:tcW w:w="425" w:type="dxa"/>
          </w:tcPr>
          <w:p w14:paraId="23A1A96E" w14:textId="77777777" w:rsidR="003D1B71" w:rsidRPr="00C015D6" w:rsidRDefault="003D1B71" w:rsidP="009E2CBC">
            <w:pPr>
              <w:rPr>
                <w:rFonts w:ascii="Century Gothic" w:hAnsi="Century Gothic"/>
              </w:rPr>
            </w:pPr>
          </w:p>
        </w:tc>
        <w:tc>
          <w:tcPr>
            <w:tcW w:w="6853" w:type="dxa"/>
            <w:vMerge/>
          </w:tcPr>
          <w:p w14:paraId="0BEDA72C" w14:textId="77777777" w:rsidR="003D1B71" w:rsidRPr="00C015D6" w:rsidRDefault="003D1B71" w:rsidP="009E2CBC">
            <w:pPr>
              <w:rPr>
                <w:rFonts w:ascii="Century Gothic" w:hAnsi="Century Gothic"/>
              </w:rPr>
            </w:pPr>
          </w:p>
        </w:tc>
      </w:tr>
    </w:tbl>
    <w:p w14:paraId="3A48317A" w14:textId="77777777" w:rsidR="007F5B63" w:rsidRPr="00C015D6" w:rsidRDefault="007F5B63" w:rsidP="006D79A8">
      <w:pPr>
        <w:pStyle w:val="Zkladntext"/>
        <w:rPr>
          <w:rFonts w:ascii="Century Gothic" w:hAnsi="Century Gothic"/>
        </w:rPr>
      </w:pPr>
    </w:p>
    <w:sectPr w:rsidR="007F5B63" w:rsidRPr="00C015D6" w:rsidSect="00247254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9E43C" w14:textId="77777777" w:rsidR="00BE6A18" w:rsidRDefault="00BE6A18" w:rsidP="00590471">
      <w:r>
        <w:separator/>
      </w:r>
    </w:p>
  </w:endnote>
  <w:endnote w:type="continuationSeparator" w:id="0">
    <w:p w14:paraId="406B1451" w14:textId="77777777" w:rsidR="00BE6A18" w:rsidRDefault="00BE6A1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025CB" w14:textId="77777777" w:rsidR="00BE6A18" w:rsidRDefault="00BE6A18" w:rsidP="00590471">
      <w:r>
        <w:separator/>
      </w:r>
    </w:p>
  </w:footnote>
  <w:footnote w:type="continuationSeparator" w:id="0">
    <w:p w14:paraId="2AA4A540" w14:textId="77777777" w:rsidR="00BE6A18" w:rsidRDefault="00BE6A1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CCA" w14:textId="77777777" w:rsidR="00590471" w:rsidRPr="009A737F" w:rsidRDefault="00310F17" w:rsidP="00060042">
    <w:pPr>
      <w:pStyle w:val="Zkladntext"/>
    </w:pPr>
    <w:r w:rsidRPr="009A737F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83C698" wp14:editId="7E062995">
              <wp:simplePos x="0" y="0"/>
              <wp:positionH relativeFrom="column">
                <wp:posOffset>-1742741</wp:posOffset>
              </wp:positionH>
              <wp:positionV relativeFrom="paragraph">
                <wp:posOffset>-457200</wp:posOffset>
              </wp:positionV>
              <wp:extent cx="8798871" cy="10547991"/>
              <wp:effectExtent l="0" t="0" r="254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8871" cy="10547991"/>
                        <a:chOff x="-132139" y="-228600"/>
                        <a:chExt cx="8798871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132139" y="208691"/>
                          <a:ext cx="4064000" cy="3819525"/>
                          <a:chOff x="-132155" y="11100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132155" y="1110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7421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593487" y="737907"/>
                          <a:ext cx="6073245" cy="9581484"/>
                          <a:chOff x="-2767574" y="-5309656"/>
                          <a:chExt cx="4970425" cy="7842643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767574" y="-530965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16A32" id="Skupina 26" o:spid="_x0000_s1026" alt="&quot;&quot;" style="position:absolute;margin-left:-137.2pt;margin-top:-36pt;width:692.8pt;height:830.55pt;z-index:251657216" coordorigin="-1321,-2286" coordsize="87988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Fo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g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MqxhMDTQJFociybciwh8DRQJJocy6YcSwg8DRSJJseyKccSAksD5Vg2k2PZlGMJ&#10;gaeBItHkWDYolcLyhMDTQJFociwblIpoYCJROZbN5Fg2KBXRwESiciybybFsyrGEwOoF5Vg2k2PZ&#10;oFRqG5gcy6YcSwi8KigSTY5lU44lBJ4GikSTY9mUYwmBp4Ei0eRYNuVYQmBpoBzLZnIsm3IsIfA0&#10;UCSaHMumHEsIPA0UiSbHsinHEgJPA0WiybFsyrGEwNNAkWhyLJt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b4KsBixTGyXe0TkvidL4wOaaz4+JwM9otNDje4voRkEccM769GnUb7XBf4gMyCriRtd8fB+F&#10;EanLDklXeiT3SZKpv396Yvu45ON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QdQyrXoypdSDoDD7F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QKkUlicEngaKRJNjeUCpiAYmEpVjeZgcywNK&#10;RTQwkagcy8PkWB7KsYTA6gXlWB4mx/KAUqltYHIsD+VYQuBVQZFociwP5VhC4GmgSDQ5lodyLCHw&#10;NFAkmhzLQzmWEFgaKMfyMDmWh3IsIfA0UCSaHMtDOZYQeBooEk2O5aEcSwg8DRSJJsfyUI4lBJ4G&#10;ikSTY3koxxICR4Onciwh8DIQjuVpcixP5VhC4Gkgs/PT5FieyrGEwNNAZuenybE8lWMJgaeB+IlP&#10;k2N5KscSAk8D8ROf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v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4/RC1t&#10;1YOUUg2Chdn/A0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">
              <v:group id="Skupina 14" o:spid="_x0000_s1027" style="position:absolute;left:-1321;top:2086;width:40639;height:38196" coordorigin="-1321,111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1321;top:111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742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5934;top:7379;width:60733;height:95814" coordorigin="-27675,-53096" coordsize="49704,7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7675;top:-53096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9A737F">
      <w:rPr>
        <w:noProof/>
        <w:lang w:bidi="sk-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A985CE6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3460B6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1EA1AF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78A6DE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C22EEE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4D57A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CEC58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56A94E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27816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155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745D0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1673CB0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756826394">
    <w:abstractNumId w:val="10"/>
  </w:num>
  <w:num w:numId="2" w16cid:durableId="73016717">
    <w:abstractNumId w:val="11"/>
  </w:num>
  <w:num w:numId="3" w16cid:durableId="609094858">
    <w:abstractNumId w:val="9"/>
  </w:num>
  <w:num w:numId="4" w16cid:durableId="1200627070">
    <w:abstractNumId w:val="12"/>
  </w:num>
  <w:num w:numId="5" w16cid:durableId="263071542">
    <w:abstractNumId w:val="13"/>
  </w:num>
  <w:num w:numId="6" w16cid:durableId="277031530">
    <w:abstractNumId w:val="8"/>
  </w:num>
  <w:num w:numId="7" w16cid:durableId="1924215214">
    <w:abstractNumId w:val="3"/>
  </w:num>
  <w:num w:numId="8" w16cid:durableId="1027757459">
    <w:abstractNumId w:val="2"/>
  </w:num>
  <w:num w:numId="9" w16cid:durableId="1249735529">
    <w:abstractNumId w:val="1"/>
  </w:num>
  <w:num w:numId="10" w16cid:durableId="851652689">
    <w:abstractNumId w:val="0"/>
  </w:num>
  <w:num w:numId="11" w16cid:durableId="1362440895">
    <w:abstractNumId w:val="7"/>
  </w:num>
  <w:num w:numId="12" w16cid:durableId="1710569307">
    <w:abstractNumId w:val="6"/>
  </w:num>
  <w:num w:numId="13" w16cid:durableId="1986548730">
    <w:abstractNumId w:val="5"/>
  </w:num>
  <w:num w:numId="14" w16cid:durableId="941493110">
    <w:abstractNumId w:val="4"/>
  </w:num>
  <w:num w:numId="15" w16cid:durableId="10816070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A18"/>
    <w:rsid w:val="00011E91"/>
    <w:rsid w:val="0002450D"/>
    <w:rsid w:val="00043A35"/>
    <w:rsid w:val="00060042"/>
    <w:rsid w:val="0007189A"/>
    <w:rsid w:val="0008685D"/>
    <w:rsid w:val="00090860"/>
    <w:rsid w:val="00112FD7"/>
    <w:rsid w:val="00150ABD"/>
    <w:rsid w:val="0017253E"/>
    <w:rsid w:val="001946FC"/>
    <w:rsid w:val="00203386"/>
    <w:rsid w:val="00222466"/>
    <w:rsid w:val="00247254"/>
    <w:rsid w:val="0024753C"/>
    <w:rsid w:val="00276026"/>
    <w:rsid w:val="002A4613"/>
    <w:rsid w:val="002A77A1"/>
    <w:rsid w:val="002B4549"/>
    <w:rsid w:val="00300222"/>
    <w:rsid w:val="00310F17"/>
    <w:rsid w:val="00322A46"/>
    <w:rsid w:val="003326CB"/>
    <w:rsid w:val="00353B60"/>
    <w:rsid w:val="00376291"/>
    <w:rsid w:val="00380FD1"/>
    <w:rsid w:val="00383D02"/>
    <w:rsid w:val="00385DE7"/>
    <w:rsid w:val="00397887"/>
    <w:rsid w:val="003A6312"/>
    <w:rsid w:val="003D1B71"/>
    <w:rsid w:val="003E2849"/>
    <w:rsid w:val="00415764"/>
    <w:rsid w:val="004E158A"/>
    <w:rsid w:val="004F3032"/>
    <w:rsid w:val="005653D7"/>
    <w:rsid w:val="00565C77"/>
    <w:rsid w:val="0056708E"/>
    <w:rsid w:val="005801E5"/>
    <w:rsid w:val="005850BC"/>
    <w:rsid w:val="00590471"/>
    <w:rsid w:val="005C57A3"/>
    <w:rsid w:val="005D01FA"/>
    <w:rsid w:val="005F79BB"/>
    <w:rsid w:val="00614862"/>
    <w:rsid w:val="00641747"/>
    <w:rsid w:val="00653E17"/>
    <w:rsid w:val="006A08E8"/>
    <w:rsid w:val="006D79A8"/>
    <w:rsid w:val="0072353B"/>
    <w:rsid w:val="007575B6"/>
    <w:rsid w:val="007825C9"/>
    <w:rsid w:val="007B3C81"/>
    <w:rsid w:val="007D67CA"/>
    <w:rsid w:val="007E668F"/>
    <w:rsid w:val="007F5B63"/>
    <w:rsid w:val="00803A0A"/>
    <w:rsid w:val="00846CB9"/>
    <w:rsid w:val="008566AA"/>
    <w:rsid w:val="00872D2E"/>
    <w:rsid w:val="008A1E6E"/>
    <w:rsid w:val="008C024F"/>
    <w:rsid w:val="008C2CFC"/>
    <w:rsid w:val="00912DC8"/>
    <w:rsid w:val="00943D8D"/>
    <w:rsid w:val="009475DC"/>
    <w:rsid w:val="00967B93"/>
    <w:rsid w:val="009A737F"/>
    <w:rsid w:val="009D090F"/>
    <w:rsid w:val="009E2CBC"/>
    <w:rsid w:val="00A31464"/>
    <w:rsid w:val="00A31B16"/>
    <w:rsid w:val="00A33613"/>
    <w:rsid w:val="00A47A8D"/>
    <w:rsid w:val="00A5728D"/>
    <w:rsid w:val="00AA27EE"/>
    <w:rsid w:val="00AB371F"/>
    <w:rsid w:val="00AC3843"/>
    <w:rsid w:val="00AC6C7E"/>
    <w:rsid w:val="00B131FD"/>
    <w:rsid w:val="00B23D1B"/>
    <w:rsid w:val="00B4158A"/>
    <w:rsid w:val="00B6466C"/>
    <w:rsid w:val="00B83A64"/>
    <w:rsid w:val="00B92E2B"/>
    <w:rsid w:val="00B97110"/>
    <w:rsid w:val="00BB1B5D"/>
    <w:rsid w:val="00BC22C7"/>
    <w:rsid w:val="00BD195A"/>
    <w:rsid w:val="00BE6A18"/>
    <w:rsid w:val="00C015D6"/>
    <w:rsid w:val="00C07240"/>
    <w:rsid w:val="00C14078"/>
    <w:rsid w:val="00C328AF"/>
    <w:rsid w:val="00CE1E3D"/>
    <w:rsid w:val="00D053FA"/>
    <w:rsid w:val="00D374D7"/>
    <w:rsid w:val="00D6086D"/>
    <w:rsid w:val="00DC3F0A"/>
    <w:rsid w:val="00E05F2A"/>
    <w:rsid w:val="00E26AED"/>
    <w:rsid w:val="00E61292"/>
    <w:rsid w:val="00E73AB8"/>
    <w:rsid w:val="00E90A60"/>
    <w:rsid w:val="00ED47F7"/>
    <w:rsid w:val="00EE7E09"/>
    <w:rsid w:val="00F0223C"/>
    <w:rsid w:val="00F3235D"/>
    <w:rsid w:val="00F32393"/>
    <w:rsid w:val="00F878BD"/>
    <w:rsid w:val="00FA18A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666FB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9A737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rsid w:val="009A737F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A737F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A737F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A737F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A737F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A737F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A737F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A737F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9A737F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9A737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9A737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9A737F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9A737F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A737F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9A737F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9A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Zkladntext"/>
    <w:next w:val="Normlny"/>
    <w:link w:val="NzovChar"/>
    <w:uiPriority w:val="10"/>
    <w:qFormat/>
    <w:rsid w:val="009A737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9A737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9A737F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y">
    <w:name w:val="Dátumy"/>
    <w:basedOn w:val="Zkladntext"/>
    <w:qFormat/>
    <w:rsid w:val="009A737F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9A737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9A737F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9A737F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9A737F"/>
    <w:rPr>
      <w:rFonts w:ascii="Calibri" w:hAnsi="Calibri" w:cs="Calibri"/>
    </w:rPr>
  </w:style>
  <w:style w:type="paragraph" w:styleId="Bezriadkovania">
    <w:name w:val="No Spacing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Predvolenpsmoodseku"/>
    <w:link w:val="Nadpis2"/>
    <w:uiPriority w:val="9"/>
    <w:rsid w:val="009A737F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Sksenosti">
    <w:name w:val="Skúsenosti"/>
    <w:basedOn w:val="Normlny"/>
    <w:qFormat/>
    <w:rsid w:val="009A737F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Zoznamsodrkami">
    <w:name w:val="List Bullet"/>
    <w:basedOn w:val="Normlny"/>
    <w:uiPriority w:val="99"/>
    <w:rsid w:val="009A737F"/>
    <w:pPr>
      <w:numPr>
        <w:numId w:val="3"/>
      </w:numPr>
      <w:contextualSpacing/>
    </w:pPr>
  </w:style>
  <w:style w:type="paragraph" w:customStyle="1" w:styleId="Nzovkoly">
    <w:name w:val="Názov školy"/>
    <w:basedOn w:val="Normlny"/>
    <w:uiPriority w:val="1"/>
    <w:rsid w:val="009A737F"/>
    <w:rPr>
      <w:b/>
    </w:rPr>
  </w:style>
  <w:style w:type="character" w:customStyle="1" w:styleId="Zmienka1">
    <w:name w:val="Zmienka1"/>
    <w:basedOn w:val="Predvolenpsmoodseku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9A737F"/>
    <w:pPr>
      <w:numPr>
        <w:numId w:val="4"/>
      </w:numPr>
    </w:pPr>
  </w:style>
  <w:style w:type="numbering" w:styleId="1ai">
    <w:name w:val="Outline List 1"/>
    <w:basedOn w:val="Bezzoznamu"/>
    <w:uiPriority w:val="99"/>
    <w:semiHidden/>
    <w:unhideWhenUsed/>
    <w:rsid w:val="009A737F"/>
    <w:pPr>
      <w:numPr>
        <w:numId w:val="5"/>
      </w:numPr>
    </w:pPr>
  </w:style>
  <w:style w:type="character" w:styleId="KdHTML">
    <w:name w:val="HTML Code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9A737F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9A737F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9A737F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A737F"/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9A737F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9A737F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9A737F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9A737F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9A737F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9A737F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9A737F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9A737F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9A737F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9A737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9A737F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9A737F"/>
  </w:style>
  <w:style w:type="character" w:styleId="Nzovknihy">
    <w:name w:val="Book Title"/>
    <w:basedOn w:val="Predvolenpsmoodseku"/>
    <w:uiPriority w:val="33"/>
    <w:semiHidden/>
    <w:rsid w:val="009A737F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9A73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9A737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9A737F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9A737F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9A737F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9A737F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9A737F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9A737F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9A737F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9A737F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9A737F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9A737F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9A737F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9A737F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9A737F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9A737F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9A737F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9A737F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9A737F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9A737F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9A737F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9A737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9A737F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9A737F"/>
  </w:style>
  <w:style w:type="paragraph" w:styleId="Textmakra">
    <w:name w:val="macro"/>
    <w:link w:val="TextmakraChar"/>
    <w:uiPriority w:val="99"/>
    <w:semiHidden/>
    <w:unhideWhenUsed/>
    <w:rsid w:val="009A737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9A737F"/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A737F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9A737F"/>
    <w:pPr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9A737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9A73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9A737F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A737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A737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A737F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9A737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9A737F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9A737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A737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A737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A737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A737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A737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9A737F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9A73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9A73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9A73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9A73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9A73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9A737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9A737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9A737F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9A737F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9A737F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9A737F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A737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9A737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A737F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9A737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9A737F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9A737F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A737F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A737F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9A737F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9A737F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9A737F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9A737F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9A737F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9A737F"/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9A737F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9A737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9A737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9A737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9A737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9A737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9A737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9A737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9A737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A737F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A737F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9A737F"/>
  </w:style>
  <w:style w:type="character" w:customStyle="1" w:styleId="OslovenieChar">
    <w:name w:val="Oslovenie Char"/>
    <w:basedOn w:val="Predvolenpsmoodseku"/>
    <w:link w:val="Oslovenie"/>
    <w:uiPriority w:val="99"/>
    <w:semiHidden/>
    <w:rsid w:val="009A737F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9A737F"/>
    <w:pPr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9A737F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9A737F"/>
    <w:pPr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9A737F"/>
    <w:pPr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9A737F"/>
    <w:pPr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9A737F"/>
    <w:pPr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9A737F"/>
    <w:pPr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9A737F"/>
    <w:pPr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9A737F"/>
    <w:pPr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9A737F"/>
    <w:pPr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9A737F"/>
    <w:pPr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9A737F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9A737F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A737F"/>
    <w:rPr>
      <w:rFonts w:ascii="Consolas" w:hAnsi="Consolas" w:cs="Calibri"/>
      <w:sz w:val="21"/>
      <w:szCs w:val="21"/>
    </w:rPr>
  </w:style>
  <w:style w:type="paragraph" w:styleId="Zver">
    <w:name w:val="Closing"/>
    <w:basedOn w:val="Normlny"/>
    <w:link w:val="ZverChar"/>
    <w:uiPriority w:val="99"/>
    <w:semiHidden/>
    <w:unhideWhenUsed/>
    <w:rsid w:val="009A737F"/>
    <w:pPr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9A737F"/>
    <w:rPr>
      <w:rFonts w:ascii="Calibri" w:hAnsi="Calibri" w:cs="Calibri"/>
    </w:rPr>
  </w:style>
  <w:style w:type="table" w:styleId="Mriekatabuky1">
    <w:name w:val="Table Grid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9A73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A737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A737F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9A737F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9A737F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9A737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dom\AppData\Roaming\Microsoft\Templates\&#381;ivotopis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fe54f74-827f-4196-8b7c-2b2198ee112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645B88A861C54187D555E10D187A34" ma:contentTypeVersion="9" ma:contentTypeDescription="Umožňuje vytvoriť nový dokument." ma:contentTypeScope="" ma:versionID="8b3d6c2d61032df4b849f4c4ce87b67c">
  <xsd:schema xmlns:xsd="http://www.w3.org/2001/XMLSchema" xmlns:xs="http://www.w3.org/2001/XMLSchema" xmlns:p="http://schemas.microsoft.com/office/2006/metadata/properties" xmlns:ns3="7fe54f74-827f-4196-8b7c-2b2198ee112e" xmlns:ns4="081db8b3-5268-40b4-9052-7ece810035ad" targetNamespace="http://schemas.microsoft.com/office/2006/metadata/properties" ma:root="true" ma:fieldsID="1061a21571347c327966be205189ab71" ns3:_="" ns4:_="">
    <xsd:import namespace="7fe54f74-827f-4196-8b7c-2b2198ee112e"/>
    <xsd:import namespace="081db8b3-5268-40b4-9052-7ece81003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54f74-827f-4196-8b7c-2b2198ee1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db8b3-5268-40b4-9052-7ece81003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7fe54f74-827f-4196-8b7c-2b2198ee112e"/>
    <ds:schemaRef ds:uri="http://schemas.openxmlformats.org/package/2006/metadata/core-properties"/>
    <ds:schemaRef ds:uri="081db8b3-5268-40b4-9052-7ece810035a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596EFE5-3432-4BC5-B44C-FFBF88354D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54f74-827f-4196-8b7c-2b2198ee112e"/>
    <ds:schemaRef ds:uri="081db8b3-5268-40b4-9052-7ece81003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Životopis s modrými kruhmi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2022-05-28T16:47:00Z</dcterms:created>
  <dcterms:modified xsi:type="dcterms:W3CDTF">2022-05-28T16:47:00Z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0x010100DD645B88A861C54187D555E10D187A34</vt:lpwstr>
  </property>
</Properties>
</file>